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18C" w:rsidRDefault="00F0418C" w:rsidP="00924C7E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Директору МБУ ДО</w:t>
      </w:r>
    </w:p>
    <w:p w:rsidR="00F0418C" w:rsidRDefault="00F0418C" w:rsidP="00924C7E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«Детская школа искусств»       </w:t>
      </w:r>
    </w:p>
    <w:p w:rsidR="00F0418C" w:rsidRDefault="00F0418C" w:rsidP="00924C7E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Г.Н.Шамшудиновой</w:t>
      </w:r>
    </w:p>
    <w:p w:rsidR="00F0418C" w:rsidRDefault="00F0418C" w:rsidP="00924C7E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преподавателя струнных народных инструментов</w:t>
      </w:r>
    </w:p>
    <w:p w:rsidR="00F0418C" w:rsidRDefault="00F0418C" w:rsidP="00924C7E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>Низамовой Ляйсан Насимовны</w:t>
      </w:r>
    </w:p>
    <w:p w:rsidR="00F0418C" w:rsidRDefault="00F0418C" w:rsidP="00924C7E">
      <w:pPr>
        <w:jc w:val="right"/>
        <w:rPr>
          <w:rFonts w:ascii="Times New Roman" w:hAnsi="Times New Roman"/>
        </w:rPr>
      </w:pPr>
    </w:p>
    <w:p w:rsidR="00F0418C" w:rsidRDefault="00F0418C" w:rsidP="00924C7E">
      <w:pPr>
        <w:pStyle w:val="a1"/>
        <w:shd w:val="clear" w:color="auto" w:fill="auto"/>
        <w:ind w:left="142"/>
        <w:jc w:val="center"/>
        <w:rPr>
          <w:sz w:val="28"/>
          <w:szCs w:val="28"/>
        </w:rPr>
      </w:pPr>
      <w:r>
        <w:t>Календарный учебный график проведения занятий с использованием дистанционного обучения</w:t>
      </w:r>
    </w:p>
    <w:p w:rsidR="00F0418C" w:rsidRDefault="00F0418C" w:rsidP="00924C7E">
      <w:pPr>
        <w:pStyle w:val="a1"/>
        <w:shd w:val="clear" w:color="auto" w:fill="auto"/>
        <w:rPr>
          <w:sz w:val="28"/>
          <w:szCs w:val="28"/>
        </w:rPr>
      </w:pPr>
    </w:p>
    <w:tbl>
      <w:tblPr>
        <w:tblW w:w="15895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570"/>
        <w:gridCol w:w="1717"/>
        <w:gridCol w:w="135"/>
        <w:gridCol w:w="574"/>
        <w:gridCol w:w="992"/>
        <w:gridCol w:w="851"/>
        <w:gridCol w:w="850"/>
        <w:gridCol w:w="1701"/>
        <w:gridCol w:w="1418"/>
        <w:gridCol w:w="1984"/>
        <w:gridCol w:w="1275"/>
        <w:gridCol w:w="1984"/>
        <w:gridCol w:w="1844"/>
      </w:tblGrid>
      <w:tr w:rsidR="00F0418C" w:rsidRPr="005C7B7A" w:rsidTr="00234B35">
        <w:trPr>
          <w:cantSplit/>
          <w:trHeight w:val="2046"/>
        </w:trPr>
        <w:tc>
          <w:tcPr>
            <w:tcW w:w="570" w:type="dxa"/>
            <w:shd w:val="clear" w:color="auto" w:fill="FFFFFF"/>
            <w:vAlign w:val="center"/>
          </w:tcPr>
          <w:p w:rsidR="00F0418C" w:rsidRPr="00C96ACA" w:rsidRDefault="00F0418C" w:rsidP="00133E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C96ACA">
              <w:rPr>
                <w:sz w:val="24"/>
                <w:szCs w:val="24"/>
              </w:rPr>
              <w:t>№</w:t>
            </w:r>
          </w:p>
        </w:tc>
        <w:tc>
          <w:tcPr>
            <w:tcW w:w="1852" w:type="dxa"/>
            <w:gridSpan w:val="2"/>
            <w:shd w:val="clear" w:color="auto" w:fill="FFFFFF"/>
            <w:vAlign w:val="center"/>
          </w:tcPr>
          <w:p w:rsidR="00F0418C" w:rsidRPr="00C96ACA" w:rsidRDefault="00F0418C" w:rsidP="00133E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C96ACA">
              <w:rPr>
                <w:sz w:val="24"/>
                <w:szCs w:val="24"/>
              </w:rPr>
              <w:t>Ф.И.О.</w:t>
            </w:r>
          </w:p>
          <w:p w:rsidR="00F0418C" w:rsidRPr="00C96ACA" w:rsidRDefault="00F0418C" w:rsidP="00133E3A">
            <w:pPr>
              <w:pStyle w:val="a3"/>
              <w:jc w:val="center"/>
              <w:rPr>
                <w:sz w:val="24"/>
                <w:szCs w:val="24"/>
              </w:rPr>
            </w:pPr>
            <w:r w:rsidRPr="00C96ACA">
              <w:rPr>
                <w:sz w:val="24"/>
                <w:szCs w:val="24"/>
              </w:rPr>
              <w:t>педагога</w:t>
            </w:r>
          </w:p>
        </w:tc>
        <w:tc>
          <w:tcPr>
            <w:tcW w:w="574" w:type="dxa"/>
            <w:shd w:val="clear" w:color="auto" w:fill="FFFFFF"/>
            <w:textDirection w:val="btLr"/>
            <w:vAlign w:val="center"/>
          </w:tcPr>
          <w:p w:rsidR="00F0418C" w:rsidRPr="00C96ACA" w:rsidRDefault="00F0418C" w:rsidP="00133E3A">
            <w:pPr>
              <w:pStyle w:val="a3"/>
              <w:shd w:val="clear" w:color="auto" w:fill="auto"/>
              <w:ind w:right="113"/>
              <w:jc w:val="center"/>
              <w:rPr>
                <w:sz w:val="24"/>
                <w:szCs w:val="24"/>
              </w:rPr>
            </w:pPr>
            <w:r w:rsidRPr="00C96ACA">
              <w:rPr>
                <w:sz w:val="24"/>
                <w:szCs w:val="24"/>
              </w:rPr>
              <w:t>отделение</w:t>
            </w:r>
          </w:p>
        </w:tc>
        <w:tc>
          <w:tcPr>
            <w:tcW w:w="992" w:type="dxa"/>
            <w:shd w:val="clear" w:color="auto" w:fill="FFFFFF"/>
            <w:textDirection w:val="btLr"/>
            <w:vAlign w:val="center"/>
          </w:tcPr>
          <w:p w:rsidR="00F0418C" w:rsidRPr="00C96ACA" w:rsidRDefault="00F0418C" w:rsidP="00133E3A">
            <w:pPr>
              <w:pStyle w:val="a3"/>
              <w:shd w:val="clear" w:color="auto" w:fill="auto"/>
              <w:ind w:right="113"/>
              <w:jc w:val="center"/>
              <w:rPr>
                <w:sz w:val="24"/>
                <w:szCs w:val="24"/>
              </w:rPr>
            </w:pPr>
            <w:r w:rsidRPr="00C96ACA">
              <w:rPr>
                <w:sz w:val="24"/>
                <w:szCs w:val="24"/>
              </w:rPr>
              <w:t>Группа / класс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0418C" w:rsidRPr="00C96ACA" w:rsidRDefault="00F0418C" w:rsidP="00133E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C96ACA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  <w:shd w:val="clear" w:color="auto" w:fill="FFFFFF"/>
          </w:tcPr>
          <w:p w:rsidR="00F0418C" w:rsidRDefault="00F0418C" w:rsidP="00133E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F0418C" w:rsidRDefault="00F0418C" w:rsidP="00133E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F0418C" w:rsidRDefault="00F0418C" w:rsidP="00133E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F0418C" w:rsidRDefault="00F0418C" w:rsidP="00133E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F0418C" w:rsidRPr="00C96ACA" w:rsidRDefault="00F0418C" w:rsidP="00133E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по расписнию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0418C" w:rsidRPr="00C96ACA" w:rsidRDefault="00F0418C" w:rsidP="00133E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C96ACA">
              <w:rPr>
                <w:sz w:val="24"/>
                <w:szCs w:val="24"/>
              </w:rPr>
              <w:t>Тема по</w:t>
            </w:r>
          </w:p>
          <w:p w:rsidR="00F0418C" w:rsidRPr="00C96ACA" w:rsidRDefault="00F0418C" w:rsidP="00133E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C96ACA">
              <w:rPr>
                <w:sz w:val="24"/>
                <w:szCs w:val="24"/>
              </w:rPr>
              <w:t>программе</w:t>
            </w:r>
          </w:p>
        </w:tc>
        <w:tc>
          <w:tcPr>
            <w:tcW w:w="1418" w:type="dxa"/>
            <w:shd w:val="clear" w:color="auto" w:fill="FFFFFF"/>
          </w:tcPr>
          <w:p w:rsidR="00F0418C" w:rsidRDefault="00F0418C" w:rsidP="00234B3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F0418C" w:rsidRDefault="00F0418C" w:rsidP="00234B3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F0418C" w:rsidRDefault="00F0418C" w:rsidP="00234B3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F0418C" w:rsidRPr="0058227F" w:rsidRDefault="00F0418C" w:rsidP="00234B3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8227F">
              <w:rPr>
                <w:sz w:val="24"/>
                <w:szCs w:val="24"/>
              </w:rPr>
              <w:t>Тема с</w:t>
            </w:r>
          </w:p>
          <w:p w:rsidR="00F0418C" w:rsidRPr="0058227F" w:rsidRDefault="00F0418C" w:rsidP="00234B3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8227F">
              <w:rPr>
                <w:sz w:val="24"/>
                <w:szCs w:val="24"/>
              </w:rPr>
              <w:t>учетом</w:t>
            </w:r>
          </w:p>
          <w:p w:rsidR="00F0418C" w:rsidRPr="00C96ACA" w:rsidRDefault="00F0418C" w:rsidP="00234B3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8227F">
              <w:rPr>
                <w:sz w:val="24"/>
                <w:szCs w:val="24"/>
              </w:rPr>
              <w:t>корректировки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F0418C" w:rsidRPr="00C96ACA" w:rsidRDefault="00F0418C" w:rsidP="00133E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C96ACA">
              <w:rPr>
                <w:sz w:val="24"/>
                <w:szCs w:val="24"/>
              </w:rPr>
              <w:t>Что надо</w:t>
            </w:r>
          </w:p>
          <w:p w:rsidR="00F0418C" w:rsidRPr="00C96ACA" w:rsidRDefault="00F0418C" w:rsidP="00133E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C96ACA">
              <w:rPr>
                <w:sz w:val="24"/>
                <w:szCs w:val="24"/>
              </w:rPr>
              <w:t>сделать</w:t>
            </w:r>
          </w:p>
          <w:p w:rsidR="00F0418C" w:rsidRPr="00C96ACA" w:rsidRDefault="00F0418C" w:rsidP="00133E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C96ACA">
              <w:rPr>
                <w:sz w:val="24"/>
                <w:szCs w:val="24"/>
              </w:rPr>
              <w:t>учащемуся</w:t>
            </w:r>
          </w:p>
          <w:p w:rsidR="00F0418C" w:rsidRPr="00C96ACA" w:rsidRDefault="00F0418C" w:rsidP="00133E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C96ACA">
              <w:rPr>
                <w:sz w:val="24"/>
                <w:szCs w:val="24"/>
              </w:rPr>
              <w:t>(изучить,</w:t>
            </w:r>
          </w:p>
          <w:p w:rsidR="00F0418C" w:rsidRPr="00C96ACA" w:rsidRDefault="00F0418C" w:rsidP="00133E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C96ACA">
              <w:rPr>
                <w:sz w:val="24"/>
                <w:szCs w:val="24"/>
              </w:rPr>
              <w:t>составить,</w:t>
            </w:r>
          </w:p>
          <w:p w:rsidR="00F0418C" w:rsidRPr="00C96ACA" w:rsidRDefault="00F0418C" w:rsidP="00133E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C96ACA">
              <w:rPr>
                <w:sz w:val="24"/>
                <w:szCs w:val="24"/>
              </w:rPr>
              <w:t>изготовить,</w:t>
            </w:r>
          </w:p>
          <w:p w:rsidR="00F0418C" w:rsidRPr="00C96ACA" w:rsidRDefault="00F0418C" w:rsidP="00133E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C96ACA">
              <w:rPr>
                <w:sz w:val="24"/>
                <w:szCs w:val="24"/>
              </w:rPr>
              <w:t>упражняться, сделать</w:t>
            </w:r>
          </w:p>
          <w:p w:rsidR="00F0418C" w:rsidRPr="00C96ACA" w:rsidRDefault="00F0418C" w:rsidP="00133E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C96ACA">
              <w:rPr>
                <w:sz w:val="24"/>
                <w:szCs w:val="24"/>
              </w:rPr>
              <w:t>видеозапись и др.)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0418C" w:rsidRPr="00C96ACA" w:rsidRDefault="00F0418C" w:rsidP="00133E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C96ACA">
              <w:rPr>
                <w:sz w:val="24"/>
                <w:szCs w:val="24"/>
              </w:rPr>
              <w:t>Сроки</w:t>
            </w:r>
          </w:p>
          <w:p w:rsidR="00F0418C" w:rsidRPr="00C96ACA" w:rsidRDefault="00F0418C" w:rsidP="00133E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C96ACA">
              <w:rPr>
                <w:sz w:val="24"/>
                <w:szCs w:val="24"/>
              </w:rPr>
              <w:t>Выполнения работы</w:t>
            </w:r>
          </w:p>
          <w:p w:rsidR="00F0418C" w:rsidRPr="00C96ACA" w:rsidRDefault="00F0418C" w:rsidP="00133E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C96ACA">
              <w:rPr>
                <w:sz w:val="24"/>
                <w:szCs w:val="24"/>
              </w:rPr>
              <w:t>учащи-</w:t>
            </w:r>
          </w:p>
          <w:p w:rsidR="00F0418C" w:rsidRPr="00C96ACA" w:rsidRDefault="00F0418C" w:rsidP="00133E3A">
            <w:pPr>
              <w:pStyle w:val="a3"/>
              <w:jc w:val="center"/>
              <w:rPr>
                <w:sz w:val="24"/>
                <w:szCs w:val="24"/>
              </w:rPr>
            </w:pPr>
            <w:r w:rsidRPr="00C96ACA">
              <w:rPr>
                <w:sz w:val="24"/>
                <w:szCs w:val="24"/>
              </w:rPr>
              <w:t>мися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F0418C" w:rsidRPr="00C96ACA" w:rsidRDefault="00F0418C" w:rsidP="00133E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C96ACA">
              <w:rPr>
                <w:sz w:val="24"/>
                <w:szCs w:val="24"/>
              </w:rPr>
              <w:t>Использованные</w:t>
            </w:r>
          </w:p>
          <w:p w:rsidR="00F0418C" w:rsidRPr="00C96ACA" w:rsidRDefault="00F0418C" w:rsidP="00133E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C96ACA">
              <w:rPr>
                <w:sz w:val="24"/>
                <w:szCs w:val="24"/>
              </w:rPr>
              <w:t>ресурсы</w:t>
            </w:r>
          </w:p>
          <w:p w:rsidR="00F0418C" w:rsidRPr="00C96ACA" w:rsidRDefault="00F0418C" w:rsidP="00133E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C96ACA">
              <w:rPr>
                <w:sz w:val="24"/>
                <w:szCs w:val="24"/>
              </w:rPr>
              <w:t>(активная ссылка на обучающий</w:t>
            </w:r>
          </w:p>
          <w:p w:rsidR="00F0418C" w:rsidRPr="00C96ACA" w:rsidRDefault="00F0418C" w:rsidP="00133E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C96ACA">
              <w:rPr>
                <w:sz w:val="24"/>
                <w:szCs w:val="24"/>
              </w:rPr>
              <w:t>электронный</w:t>
            </w:r>
          </w:p>
          <w:p w:rsidR="00F0418C" w:rsidRPr="00C96ACA" w:rsidRDefault="00F0418C" w:rsidP="00133E3A">
            <w:pPr>
              <w:pStyle w:val="a3"/>
              <w:jc w:val="center"/>
              <w:rPr>
                <w:sz w:val="24"/>
                <w:szCs w:val="24"/>
              </w:rPr>
            </w:pPr>
            <w:r w:rsidRPr="00C96ACA">
              <w:rPr>
                <w:sz w:val="24"/>
                <w:szCs w:val="24"/>
              </w:rPr>
              <w:t>ресурс)</w:t>
            </w:r>
          </w:p>
        </w:tc>
        <w:tc>
          <w:tcPr>
            <w:tcW w:w="1844" w:type="dxa"/>
            <w:shd w:val="clear" w:color="auto" w:fill="FFFFFF"/>
            <w:vAlign w:val="center"/>
          </w:tcPr>
          <w:p w:rsidR="00F0418C" w:rsidRPr="00C96ACA" w:rsidRDefault="00F0418C" w:rsidP="00133E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C96ACA">
              <w:rPr>
                <w:sz w:val="24"/>
                <w:szCs w:val="24"/>
              </w:rPr>
              <w:t>Способы</w:t>
            </w:r>
          </w:p>
          <w:p w:rsidR="00F0418C" w:rsidRPr="00C96ACA" w:rsidRDefault="00F0418C" w:rsidP="00133E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C96ACA">
              <w:rPr>
                <w:sz w:val="24"/>
                <w:szCs w:val="24"/>
              </w:rPr>
              <w:t>обратной связи с</w:t>
            </w:r>
          </w:p>
          <w:p w:rsidR="00F0418C" w:rsidRPr="00C96ACA" w:rsidRDefault="00F0418C" w:rsidP="00133E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C96ACA">
              <w:rPr>
                <w:sz w:val="24"/>
                <w:szCs w:val="24"/>
              </w:rPr>
              <w:t>учащимися (почта,</w:t>
            </w:r>
          </w:p>
          <w:p w:rsidR="00F0418C" w:rsidRPr="00C96ACA" w:rsidRDefault="00F0418C" w:rsidP="00133E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C96ACA">
              <w:rPr>
                <w:sz w:val="24"/>
                <w:szCs w:val="24"/>
              </w:rPr>
              <w:t>ватсап,</w:t>
            </w:r>
          </w:p>
          <w:p w:rsidR="00F0418C" w:rsidRPr="00C96ACA" w:rsidRDefault="00F0418C" w:rsidP="00133E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C96ACA">
              <w:rPr>
                <w:sz w:val="24"/>
                <w:szCs w:val="24"/>
              </w:rPr>
              <w:t>телефон</w:t>
            </w:r>
          </w:p>
          <w:p w:rsidR="00F0418C" w:rsidRPr="00C96ACA" w:rsidRDefault="00F0418C" w:rsidP="00133E3A">
            <w:pPr>
              <w:pStyle w:val="a3"/>
              <w:jc w:val="center"/>
              <w:rPr>
                <w:sz w:val="24"/>
                <w:szCs w:val="24"/>
              </w:rPr>
            </w:pPr>
            <w:r w:rsidRPr="00C96ACA">
              <w:rPr>
                <w:sz w:val="24"/>
                <w:szCs w:val="24"/>
              </w:rPr>
              <w:t>и др.)</w:t>
            </w:r>
          </w:p>
        </w:tc>
      </w:tr>
      <w:tr w:rsidR="00F0418C" w:rsidTr="00A52AB9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1687"/>
        </w:trPr>
        <w:tc>
          <w:tcPr>
            <w:tcW w:w="570" w:type="dxa"/>
          </w:tcPr>
          <w:p w:rsidR="00F0418C" w:rsidRPr="00C96ACA" w:rsidRDefault="00F0418C" w:rsidP="00133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7" w:type="dxa"/>
            <w:vAlign w:val="center"/>
          </w:tcPr>
          <w:p w:rsidR="00F0418C" w:rsidRPr="00C96ACA" w:rsidRDefault="00F0418C" w:rsidP="00BA1AF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Низамова Ляйсан Насимовна</w:t>
            </w:r>
          </w:p>
        </w:tc>
        <w:tc>
          <w:tcPr>
            <w:tcW w:w="709" w:type="dxa"/>
            <w:gridSpan w:val="2"/>
            <w:textDirection w:val="btLr"/>
          </w:tcPr>
          <w:p w:rsidR="00F0418C" w:rsidRPr="00C96ACA" w:rsidRDefault="00F0418C" w:rsidP="00234B35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992" w:type="dxa"/>
            <w:textDirection w:val="btLr"/>
          </w:tcPr>
          <w:p w:rsidR="00F0418C" w:rsidRPr="00C96ACA" w:rsidRDefault="00F0418C" w:rsidP="00234B35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 (Исламова ралина)</w:t>
            </w:r>
          </w:p>
        </w:tc>
        <w:tc>
          <w:tcPr>
            <w:tcW w:w="851" w:type="dxa"/>
          </w:tcPr>
          <w:p w:rsidR="00F0418C" w:rsidRDefault="00F0418C" w:rsidP="00C32A0A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  <w:p w:rsidR="00F0418C" w:rsidRDefault="00F0418C" w:rsidP="00C32A0A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  <w:p w:rsidR="00F0418C" w:rsidRDefault="00F0418C" w:rsidP="00C32A0A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  <w:p w:rsidR="00F0418C" w:rsidRDefault="00F0418C" w:rsidP="00C32A0A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  <w:p w:rsidR="00F0418C" w:rsidRPr="00C96ACA" w:rsidRDefault="00F0418C" w:rsidP="00C32A0A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  <w:p w:rsidR="00F0418C" w:rsidRPr="00C96ACA" w:rsidRDefault="00F0418C" w:rsidP="00C32A0A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F0418C" w:rsidRPr="002C6795" w:rsidRDefault="00F0418C" w:rsidP="00C32A0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0418C" w:rsidRDefault="00F0418C" w:rsidP="00C32A0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12.50</w:t>
            </w:r>
          </w:p>
          <w:p w:rsidR="00F0418C" w:rsidRDefault="00F0418C" w:rsidP="00C32A0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</w:t>
            </w:r>
          </w:p>
          <w:p w:rsidR="00F0418C" w:rsidRDefault="00F0418C" w:rsidP="00C32A0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12.50</w:t>
            </w:r>
          </w:p>
          <w:p w:rsidR="00F0418C" w:rsidRDefault="00F0418C" w:rsidP="00C32A0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</w:t>
            </w:r>
          </w:p>
          <w:p w:rsidR="00F0418C" w:rsidRPr="00C96ACA" w:rsidRDefault="00F0418C" w:rsidP="00C32A0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701" w:type="dxa"/>
          </w:tcPr>
          <w:p w:rsidR="00F0418C" w:rsidRPr="00C96ACA" w:rsidRDefault="00F0418C" w:rsidP="00133E3A">
            <w:pPr>
              <w:jc w:val="both"/>
              <w:rPr>
                <w:rFonts w:ascii="Times New Roman" w:hAnsi="Times New Roman" w:cs="Times New Roman"/>
              </w:rPr>
            </w:pPr>
            <w:r w:rsidRPr="00C96ACA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зучение пьес.</w:t>
            </w:r>
            <w:r w:rsidRPr="00C96ACA">
              <w:rPr>
                <w:rFonts w:ascii="Times New Roman" w:hAnsi="Times New Roman" w:cs="Times New Roman"/>
              </w:rPr>
              <w:t xml:space="preserve"> Основы нотной грамоты. Штрихи, нюансы, музыкальные термины.</w:t>
            </w:r>
          </w:p>
        </w:tc>
        <w:tc>
          <w:tcPr>
            <w:tcW w:w="1418" w:type="dxa"/>
          </w:tcPr>
          <w:p w:rsidR="00F0418C" w:rsidRPr="00924C7E" w:rsidRDefault="00F0418C" w:rsidP="00133E3A">
            <w:pPr>
              <w:rPr>
                <w:rFonts w:ascii="Times New Roman" w:hAnsi="Times New Roman" w:cs="Times New Roman"/>
              </w:rPr>
            </w:pPr>
            <w:r w:rsidRPr="00C96ACA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зучение пьес.</w:t>
            </w:r>
            <w:r w:rsidRPr="00C96ACA">
              <w:rPr>
                <w:rFonts w:ascii="Times New Roman" w:hAnsi="Times New Roman" w:cs="Times New Roman"/>
              </w:rPr>
              <w:t xml:space="preserve"> Основы нотной грамоты. Штрихи, нюансы, музыкальные термины.</w:t>
            </w:r>
          </w:p>
        </w:tc>
        <w:tc>
          <w:tcPr>
            <w:tcW w:w="1984" w:type="dxa"/>
          </w:tcPr>
          <w:p w:rsidR="00F0418C" w:rsidRPr="00924C7E" w:rsidRDefault="00F0418C" w:rsidP="00133E3A">
            <w:pPr>
              <w:rPr>
                <w:rFonts w:ascii="Times New Roman" w:hAnsi="Times New Roman" w:cs="Times New Roman"/>
              </w:rPr>
            </w:pPr>
            <w:r w:rsidRPr="00924C7E">
              <w:rPr>
                <w:rFonts w:ascii="Times New Roman" w:hAnsi="Times New Roman" w:cs="Times New Roman"/>
              </w:rPr>
              <w:t>Разбор и разучивание нотного текста  пьес, штрихов, нюансов.</w:t>
            </w:r>
            <w:r>
              <w:rPr>
                <w:rFonts w:ascii="Times New Roman" w:hAnsi="Times New Roman" w:cs="Times New Roman"/>
              </w:rPr>
              <w:t xml:space="preserve"> Учить наизусть. Работать над музыкальным образом.</w:t>
            </w:r>
          </w:p>
        </w:tc>
        <w:tc>
          <w:tcPr>
            <w:tcW w:w="1275" w:type="dxa"/>
          </w:tcPr>
          <w:p w:rsidR="00F0418C" w:rsidRDefault="00F0418C" w:rsidP="00EE369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  <w:p w:rsidR="00F0418C" w:rsidRDefault="00F0418C" w:rsidP="00EE369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  <w:p w:rsidR="00F0418C" w:rsidRDefault="00F0418C" w:rsidP="00EE369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  <w:p w:rsidR="00F0418C" w:rsidRDefault="00F0418C" w:rsidP="00EE369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  <w:p w:rsidR="00F0418C" w:rsidRPr="00C96ACA" w:rsidRDefault="00F0418C" w:rsidP="00EE369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  <w:p w:rsidR="00F0418C" w:rsidRPr="00C96ACA" w:rsidRDefault="00F0418C" w:rsidP="00EE369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F0418C" w:rsidRPr="002C6795" w:rsidRDefault="00F0418C" w:rsidP="00EE36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0418C" w:rsidRPr="00C96ACA" w:rsidRDefault="00F0418C" w:rsidP="00723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F0418C" w:rsidRDefault="00F0418C" w:rsidP="00723B6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210C3">
              <w:rPr>
                <w:rFonts w:ascii="Times New Roman" w:hAnsi="Times New Roman" w:cs="Times New Roman"/>
                <w:bCs/>
                <w:sz w:val="22"/>
                <w:szCs w:val="22"/>
              </w:rPr>
              <w:t>WhatsApp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,</w:t>
            </w:r>
          </w:p>
          <w:p w:rsidR="00F0418C" w:rsidRPr="00C96ACA" w:rsidRDefault="00F0418C" w:rsidP="00723B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электронная почта</w:t>
            </w:r>
          </w:p>
        </w:tc>
      </w:tr>
      <w:tr w:rsidR="00F0418C" w:rsidTr="00A52AB9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1687"/>
        </w:trPr>
        <w:tc>
          <w:tcPr>
            <w:tcW w:w="570" w:type="dxa"/>
          </w:tcPr>
          <w:p w:rsidR="00F0418C" w:rsidRPr="00C96ACA" w:rsidRDefault="00F0418C" w:rsidP="00723B6C">
            <w:pPr>
              <w:rPr>
                <w:rFonts w:ascii="Times New Roman" w:hAnsi="Times New Roman" w:cs="Times New Roman"/>
              </w:rPr>
            </w:pPr>
            <w:r w:rsidRPr="00C96A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7" w:type="dxa"/>
            <w:vAlign w:val="center"/>
          </w:tcPr>
          <w:p w:rsidR="00F0418C" w:rsidRPr="00C96ACA" w:rsidRDefault="00F0418C" w:rsidP="00723B6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Низамова Ляйсан Насимовна</w:t>
            </w:r>
          </w:p>
        </w:tc>
        <w:tc>
          <w:tcPr>
            <w:tcW w:w="709" w:type="dxa"/>
            <w:gridSpan w:val="2"/>
            <w:textDirection w:val="btLr"/>
          </w:tcPr>
          <w:p w:rsidR="00F0418C" w:rsidRPr="00C96ACA" w:rsidRDefault="00F0418C" w:rsidP="00234B35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992" w:type="dxa"/>
            <w:textDirection w:val="btLr"/>
          </w:tcPr>
          <w:p w:rsidR="00F0418C" w:rsidRPr="00C96ACA" w:rsidRDefault="00F0418C" w:rsidP="00234B35">
            <w:pPr>
              <w:ind w:left="113" w:right="113"/>
              <w:rPr>
                <w:rFonts w:ascii="Times New Roman" w:hAnsi="Times New Roman" w:cs="Times New Roman"/>
              </w:rPr>
            </w:pPr>
            <w:r w:rsidRPr="00C96ACA">
              <w:rPr>
                <w:rFonts w:ascii="Times New Roman" w:hAnsi="Times New Roman" w:cs="Times New Roman"/>
              </w:rPr>
              <w:t>2 класс</w:t>
            </w:r>
            <w:r>
              <w:rPr>
                <w:rFonts w:ascii="Times New Roman" w:hAnsi="Times New Roman" w:cs="Times New Roman"/>
              </w:rPr>
              <w:t>(Аюпова А. Сафарова А.)</w:t>
            </w:r>
          </w:p>
        </w:tc>
        <w:tc>
          <w:tcPr>
            <w:tcW w:w="851" w:type="dxa"/>
          </w:tcPr>
          <w:p w:rsidR="00F0418C" w:rsidRDefault="00F0418C" w:rsidP="002C67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C96AC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F0418C" w:rsidRDefault="00F0418C" w:rsidP="002C6795">
            <w:pPr>
              <w:jc w:val="center"/>
              <w:rPr>
                <w:rFonts w:ascii="Times New Roman" w:hAnsi="Times New Roman" w:cs="Times New Roman"/>
              </w:rPr>
            </w:pPr>
          </w:p>
          <w:p w:rsidR="00F0418C" w:rsidRDefault="00F0418C" w:rsidP="002C67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  <w:p w:rsidR="00F0418C" w:rsidRDefault="00F0418C" w:rsidP="002C6795">
            <w:pPr>
              <w:jc w:val="center"/>
              <w:rPr>
                <w:rFonts w:ascii="Times New Roman" w:hAnsi="Times New Roman" w:cs="Times New Roman"/>
              </w:rPr>
            </w:pPr>
          </w:p>
          <w:p w:rsidR="00F0418C" w:rsidRDefault="00F0418C" w:rsidP="002C67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  <w:p w:rsidR="00F0418C" w:rsidRDefault="00F0418C" w:rsidP="002C6795">
            <w:pPr>
              <w:jc w:val="center"/>
              <w:rPr>
                <w:rFonts w:ascii="Times New Roman" w:hAnsi="Times New Roman" w:cs="Times New Roman"/>
              </w:rPr>
            </w:pPr>
          </w:p>
          <w:p w:rsidR="00F0418C" w:rsidRDefault="00F0418C" w:rsidP="002C67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  <w:p w:rsidR="00F0418C" w:rsidRDefault="00F0418C" w:rsidP="002C6795">
            <w:pPr>
              <w:jc w:val="center"/>
              <w:rPr>
                <w:rFonts w:ascii="Times New Roman" w:hAnsi="Times New Roman" w:cs="Times New Roman"/>
              </w:rPr>
            </w:pPr>
          </w:p>
          <w:p w:rsidR="00F0418C" w:rsidRDefault="00F0418C" w:rsidP="002C67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  <w:p w:rsidR="00F0418C" w:rsidRDefault="00F0418C" w:rsidP="002C67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  <w:p w:rsidR="00F0418C" w:rsidRPr="00C96ACA" w:rsidRDefault="00F0418C" w:rsidP="002C67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0418C" w:rsidRDefault="00F0418C" w:rsidP="00723B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12.50</w:t>
            </w:r>
          </w:p>
          <w:p w:rsidR="00F0418C" w:rsidRDefault="00F0418C" w:rsidP="00723B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13.50</w:t>
            </w:r>
          </w:p>
          <w:p w:rsidR="00F0418C" w:rsidRDefault="00F0418C" w:rsidP="00723B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</w:t>
            </w:r>
          </w:p>
          <w:p w:rsidR="00F0418C" w:rsidRDefault="00F0418C" w:rsidP="00723B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14.20</w:t>
            </w:r>
          </w:p>
          <w:p w:rsidR="00F0418C" w:rsidRDefault="00F0418C" w:rsidP="00A52A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12.50</w:t>
            </w:r>
          </w:p>
          <w:p w:rsidR="00F0418C" w:rsidRDefault="00F0418C" w:rsidP="00A52A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13.50</w:t>
            </w:r>
          </w:p>
          <w:p w:rsidR="00F0418C" w:rsidRDefault="00F0418C" w:rsidP="00723B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</w:t>
            </w:r>
          </w:p>
          <w:p w:rsidR="00F0418C" w:rsidRDefault="00F0418C" w:rsidP="00723B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14.20</w:t>
            </w:r>
          </w:p>
          <w:p w:rsidR="00F0418C" w:rsidRDefault="00F0418C" w:rsidP="00723B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12.50</w:t>
            </w:r>
          </w:p>
          <w:p w:rsidR="00F0418C" w:rsidRPr="00C96ACA" w:rsidRDefault="00F0418C" w:rsidP="00723B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13.50</w:t>
            </w:r>
          </w:p>
        </w:tc>
        <w:tc>
          <w:tcPr>
            <w:tcW w:w="1701" w:type="dxa"/>
          </w:tcPr>
          <w:p w:rsidR="00F0418C" w:rsidRPr="00C96ACA" w:rsidRDefault="00F0418C" w:rsidP="00723B6C">
            <w:pPr>
              <w:jc w:val="both"/>
              <w:rPr>
                <w:rFonts w:ascii="Times New Roman" w:hAnsi="Times New Roman" w:cs="Times New Roman"/>
              </w:rPr>
            </w:pPr>
            <w:r w:rsidRPr="00C96ACA">
              <w:rPr>
                <w:rFonts w:ascii="Times New Roman" w:hAnsi="Times New Roman" w:cs="Times New Roman"/>
              </w:rPr>
              <w:t xml:space="preserve">Работа над художественно-образным мышлением и динамикой в пьесах. </w:t>
            </w:r>
          </w:p>
          <w:p w:rsidR="00F0418C" w:rsidRPr="00C96ACA" w:rsidRDefault="00F0418C" w:rsidP="00723B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0418C" w:rsidRPr="00C96ACA" w:rsidRDefault="00F0418C" w:rsidP="00A52AB9">
            <w:pPr>
              <w:jc w:val="both"/>
              <w:rPr>
                <w:rFonts w:ascii="Times New Roman" w:hAnsi="Times New Roman" w:cs="Times New Roman"/>
              </w:rPr>
            </w:pPr>
            <w:r w:rsidRPr="00C96ACA">
              <w:rPr>
                <w:rFonts w:ascii="Times New Roman" w:hAnsi="Times New Roman" w:cs="Times New Roman"/>
              </w:rPr>
              <w:t xml:space="preserve">Работа над художественно-образным мышлением и динамикой в пьесах. </w:t>
            </w:r>
          </w:p>
          <w:p w:rsidR="00F0418C" w:rsidRPr="00C96ACA" w:rsidRDefault="00F0418C" w:rsidP="00723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0418C" w:rsidRPr="00C96ACA" w:rsidRDefault="00F0418C" w:rsidP="00723B6C">
            <w:pPr>
              <w:rPr>
                <w:rFonts w:ascii="Times New Roman" w:hAnsi="Times New Roman" w:cs="Times New Roman"/>
              </w:rPr>
            </w:pPr>
            <w:r w:rsidRPr="00C96ACA">
              <w:rPr>
                <w:rFonts w:ascii="Times New Roman" w:hAnsi="Times New Roman" w:cs="Times New Roman"/>
              </w:rPr>
              <w:t>Разбор и разучивание нотного текста  пьес, штрихов, нюансов.</w:t>
            </w:r>
            <w:r>
              <w:rPr>
                <w:rFonts w:ascii="Times New Roman" w:hAnsi="Times New Roman" w:cs="Times New Roman"/>
              </w:rPr>
              <w:t xml:space="preserve"> Учить наизусть. Работать над музыкальным образом.</w:t>
            </w:r>
          </w:p>
        </w:tc>
        <w:tc>
          <w:tcPr>
            <w:tcW w:w="1275" w:type="dxa"/>
          </w:tcPr>
          <w:p w:rsidR="00F0418C" w:rsidRDefault="00F0418C" w:rsidP="009E36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C96AC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F0418C" w:rsidRDefault="00F0418C" w:rsidP="009E3699">
            <w:pPr>
              <w:jc w:val="center"/>
              <w:rPr>
                <w:rFonts w:ascii="Times New Roman" w:hAnsi="Times New Roman" w:cs="Times New Roman"/>
              </w:rPr>
            </w:pPr>
          </w:p>
          <w:p w:rsidR="00F0418C" w:rsidRDefault="00F0418C" w:rsidP="009E36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  <w:p w:rsidR="00F0418C" w:rsidRDefault="00F0418C" w:rsidP="009E3699">
            <w:pPr>
              <w:jc w:val="center"/>
              <w:rPr>
                <w:rFonts w:ascii="Times New Roman" w:hAnsi="Times New Roman" w:cs="Times New Roman"/>
              </w:rPr>
            </w:pPr>
          </w:p>
          <w:p w:rsidR="00F0418C" w:rsidRDefault="00F0418C" w:rsidP="009E36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  <w:p w:rsidR="00F0418C" w:rsidRDefault="00F0418C" w:rsidP="009E3699">
            <w:pPr>
              <w:jc w:val="center"/>
              <w:rPr>
                <w:rFonts w:ascii="Times New Roman" w:hAnsi="Times New Roman" w:cs="Times New Roman"/>
              </w:rPr>
            </w:pPr>
          </w:p>
          <w:p w:rsidR="00F0418C" w:rsidRDefault="00F0418C" w:rsidP="009E36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  <w:p w:rsidR="00F0418C" w:rsidRDefault="00F0418C" w:rsidP="009E3699">
            <w:pPr>
              <w:jc w:val="center"/>
              <w:rPr>
                <w:rFonts w:ascii="Times New Roman" w:hAnsi="Times New Roman" w:cs="Times New Roman"/>
              </w:rPr>
            </w:pPr>
          </w:p>
          <w:p w:rsidR="00F0418C" w:rsidRDefault="00F0418C" w:rsidP="009E36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</w:t>
            </w:r>
          </w:p>
          <w:p w:rsidR="00F0418C" w:rsidRDefault="00F0418C" w:rsidP="009E36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</w:t>
            </w:r>
          </w:p>
          <w:p w:rsidR="00F0418C" w:rsidRPr="00C96ACA" w:rsidRDefault="00F0418C" w:rsidP="00EE3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0418C" w:rsidRPr="00C96ACA" w:rsidRDefault="00F0418C" w:rsidP="00723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F0418C" w:rsidRDefault="00F0418C" w:rsidP="00E4190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210C3">
              <w:rPr>
                <w:rFonts w:ascii="Times New Roman" w:hAnsi="Times New Roman" w:cs="Times New Roman"/>
                <w:bCs/>
                <w:sz w:val="22"/>
                <w:szCs w:val="22"/>
              </w:rPr>
              <w:t>WhatsApp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,</w:t>
            </w:r>
          </w:p>
          <w:p w:rsidR="00F0418C" w:rsidRPr="00C96ACA" w:rsidRDefault="00F0418C" w:rsidP="00E419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электронная почта</w:t>
            </w:r>
          </w:p>
        </w:tc>
      </w:tr>
      <w:tr w:rsidR="00F0418C" w:rsidTr="00A52AB9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1485"/>
        </w:trPr>
        <w:tc>
          <w:tcPr>
            <w:tcW w:w="570" w:type="dxa"/>
          </w:tcPr>
          <w:p w:rsidR="00F0418C" w:rsidRPr="00C96ACA" w:rsidRDefault="00F0418C" w:rsidP="00133E3A">
            <w:pPr>
              <w:rPr>
                <w:rFonts w:ascii="Times New Roman" w:hAnsi="Times New Roman" w:cs="Times New Roman"/>
              </w:rPr>
            </w:pPr>
            <w:r w:rsidRPr="00C96ACA">
              <w:rPr>
                <w:rFonts w:ascii="Times New Roman" w:hAnsi="Times New Roman" w:cs="Times New Roman"/>
              </w:rPr>
              <w:t>3</w:t>
            </w:r>
          </w:p>
          <w:p w:rsidR="00F0418C" w:rsidRPr="00C96ACA" w:rsidRDefault="00F0418C" w:rsidP="00133E3A">
            <w:pPr>
              <w:rPr>
                <w:rFonts w:ascii="Times New Roman" w:hAnsi="Times New Roman" w:cs="Times New Roman"/>
              </w:rPr>
            </w:pPr>
          </w:p>
          <w:p w:rsidR="00F0418C" w:rsidRPr="00C96ACA" w:rsidRDefault="00F0418C" w:rsidP="00133E3A">
            <w:pPr>
              <w:rPr>
                <w:rFonts w:ascii="Times New Roman" w:hAnsi="Times New Roman" w:cs="Times New Roman"/>
              </w:rPr>
            </w:pPr>
          </w:p>
          <w:p w:rsidR="00F0418C" w:rsidRPr="00C96ACA" w:rsidRDefault="00F0418C" w:rsidP="00133E3A">
            <w:pPr>
              <w:rPr>
                <w:rFonts w:ascii="Times New Roman" w:hAnsi="Times New Roman" w:cs="Times New Roman"/>
              </w:rPr>
            </w:pPr>
          </w:p>
          <w:p w:rsidR="00F0418C" w:rsidRPr="00C96ACA" w:rsidRDefault="00F0418C" w:rsidP="00133E3A">
            <w:pPr>
              <w:rPr>
                <w:rFonts w:ascii="Times New Roman" w:hAnsi="Times New Roman" w:cs="Times New Roman"/>
              </w:rPr>
            </w:pPr>
          </w:p>
          <w:p w:rsidR="00F0418C" w:rsidRPr="00C96ACA" w:rsidRDefault="00F0418C" w:rsidP="00133E3A">
            <w:pPr>
              <w:rPr>
                <w:rFonts w:ascii="Times New Roman" w:hAnsi="Times New Roman" w:cs="Times New Roman"/>
              </w:rPr>
            </w:pPr>
          </w:p>
          <w:p w:rsidR="00F0418C" w:rsidRPr="00C96ACA" w:rsidRDefault="00F0418C" w:rsidP="00133E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Align w:val="center"/>
          </w:tcPr>
          <w:p w:rsidR="00F0418C" w:rsidRPr="00C96ACA" w:rsidRDefault="00F0418C" w:rsidP="002C679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Низамова Ляйсан Насимовна</w:t>
            </w:r>
          </w:p>
        </w:tc>
        <w:tc>
          <w:tcPr>
            <w:tcW w:w="709" w:type="dxa"/>
            <w:gridSpan w:val="2"/>
            <w:textDirection w:val="btLr"/>
          </w:tcPr>
          <w:p w:rsidR="00F0418C" w:rsidRDefault="00F0418C" w:rsidP="00A52AB9">
            <w:pPr>
              <w:ind w:left="113" w:right="113"/>
            </w:pPr>
            <w:r w:rsidRPr="00120BD0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992" w:type="dxa"/>
            <w:textDirection w:val="btLr"/>
          </w:tcPr>
          <w:p w:rsidR="00F0418C" w:rsidRPr="00C96ACA" w:rsidRDefault="00F0418C" w:rsidP="00A52AB9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C96ACA">
              <w:rPr>
                <w:rFonts w:ascii="Times New Roman" w:hAnsi="Times New Roman" w:cs="Times New Roman"/>
              </w:rPr>
              <w:t xml:space="preserve"> класс</w:t>
            </w:r>
          </w:p>
          <w:p w:rsidR="00F0418C" w:rsidRPr="00C96ACA" w:rsidRDefault="00F0418C" w:rsidP="00A52AB9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(Закирова Айсылу)</w:t>
            </w:r>
          </w:p>
          <w:p w:rsidR="00F0418C" w:rsidRPr="00C96ACA" w:rsidRDefault="00F0418C" w:rsidP="00A52AB9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F0418C" w:rsidRPr="00C96ACA" w:rsidRDefault="00F0418C" w:rsidP="00A52AB9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F0418C" w:rsidRPr="00C96ACA" w:rsidRDefault="00F0418C" w:rsidP="00A52AB9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F0418C" w:rsidRPr="00C96ACA" w:rsidRDefault="00F0418C" w:rsidP="00A52AB9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0418C" w:rsidRDefault="00F0418C" w:rsidP="00C32A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  <w:p w:rsidR="00F0418C" w:rsidRDefault="00F0418C" w:rsidP="00C32A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  <w:p w:rsidR="00F0418C" w:rsidRDefault="00F0418C" w:rsidP="00C32A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  <w:p w:rsidR="00F0418C" w:rsidRDefault="00F0418C" w:rsidP="00C32A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  <w:p w:rsidR="00F0418C" w:rsidRDefault="00F0418C" w:rsidP="00C32A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  <w:p w:rsidR="00F0418C" w:rsidRPr="00C96ACA" w:rsidRDefault="00F0418C" w:rsidP="009E369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0418C" w:rsidRDefault="00F0418C" w:rsidP="00C32A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14.20</w:t>
            </w:r>
          </w:p>
          <w:p w:rsidR="00F0418C" w:rsidRDefault="00F0418C" w:rsidP="00C32A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</w:t>
            </w:r>
          </w:p>
          <w:p w:rsidR="00F0418C" w:rsidRDefault="00F0418C" w:rsidP="00C32A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14.20</w:t>
            </w:r>
          </w:p>
          <w:p w:rsidR="00F0418C" w:rsidRDefault="00F0418C" w:rsidP="00C32A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</w:t>
            </w:r>
          </w:p>
          <w:p w:rsidR="00F0418C" w:rsidRDefault="00F0418C" w:rsidP="00C32A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14.20</w:t>
            </w:r>
          </w:p>
          <w:p w:rsidR="00F0418C" w:rsidRPr="00C96ACA" w:rsidRDefault="00F0418C" w:rsidP="009E369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0418C" w:rsidRPr="00C96ACA" w:rsidRDefault="00F0418C" w:rsidP="009E1CB5">
            <w:pPr>
              <w:rPr>
                <w:rFonts w:ascii="Times New Roman" w:hAnsi="Times New Roman" w:cs="Times New Roman"/>
              </w:rPr>
            </w:pPr>
            <w:r w:rsidRPr="00C96ACA">
              <w:rPr>
                <w:rFonts w:ascii="Times New Roman" w:hAnsi="Times New Roman" w:cs="Times New Roman"/>
              </w:rPr>
              <w:t xml:space="preserve">Изучение пьес. Фразировка отдельными руками, двумя руками. Динамика. </w:t>
            </w:r>
          </w:p>
          <w:p w:rsidR="00F0418C" w:rsidRPr="00C96ACA" w:rsidRDefault="00F0418C" w:rsidP="00F926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0418C" w:rsidRPr="00C96ACA" w:rsidRDefault="00F0418C" w:rsidP="00F926D3">
            <w:pPr>
              <w:jc w:val="both"/>
              <w:rPr>
                <w:rFonts w:ascii="Times New Roman" w:hAnsi="Times New Roman" w:cs="Times New Roman"/>
              </w:rPr>
            </w:pPr>
          </w:p>
          <w:p w:rsidR="00F0418C" w:rsidRPr="00C96ACA" w:rsidRDefault="00F0418C" w:rsidP="00F926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0418C" w:rsidRPr="00C96ACA" w:rsidRDefault="00F0418C" w:rsidP="00E41909">
            <w:pPr>
              <w:rPr>
                <w:rFonts w:ascii="Times New Roman" w:hAnsi="Times New Roman" w:cs="Times New Roman"/>
              </w:rPr>
            </w:pPr>
            <w:r w:rsidRPr="00C96ACA">
              <w:rPr>
                <w:rFonts w:ascii="Times New Roman" w:hAnsi="Times New Roman" w:cs="Times New Roman"/>
              </w:rPr>
              <w:t xml:space="preserve">Изучение пьес. Фразировка отдельными руками, двумя руками. Динамика. </w:t>
            </w:r>
          </w:p>
          <w:p w:rsidR="00F0418C" w:rsidRPr="00C96ACA" w:rsidRDefault="00F0418C" w:rsidP="00E419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0418C" w:rsidRPr="00C96ACA" w:rsidRDefault="00F0418C" w:rsidP="00E41909">
            <w:pPr>
              <w:jc w:val="both"/>
              <w:rPr>
                <w:rFonts w:ascii="Times New Roman" w:hAnsi="Times New Roman" w:cs="Times New Roman"/>
              </w:rPr>
            </w:pPr>
          </w:p>
          <w:p w:rsidR="00F0418C" w:rsidRPr="00C96ACA" w:rsidRDefault="00F0418C" w:rsidP="00E419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0418C" w:rsidRPr="00C96ACA" w:rsidRDefault="00F0418C" w:rsidP="00133E3A">
            <w:pPr>
              <w:rPr>
                <w:rFonts w:ascii="Times New Roman" w:hAnsi="Times New Roman" w:cs="Times New Roman"/>
              </w:rPr>
            </w:pPr>
            <w:r w:rsidRPr="00C96ACA">
              <w:rPr>
                <w:rFonts w:ascii="Times New Roman" w:hAnsi="Times New Roman" w:cs="Times New Roman"/>
              </w:rPr>
              <w:t>Разучивание</w:t>
            </w:r>
            <w:r>
              <w:rPr>
                <w:rFonts w:ascii="Times New Roman" w:hAnsi="Times New Roman" w:cs="Times New Roman"/>
              </w:rPr>
              <w:t>, разбор</w:t>
            </w:r>
            <w:r w:rsidRPr="00C96ACA">
              <w:rPr>
                <w:rFonts w:ascii="Times New Roman" w:hAnsi="Times New Roman" w:cs="Times New Roman"/>
              </w:rPr>
              <w:t xml:space="preserve"> пьесы по фразам и предложениям.</w:t>
            </w:r>
            <w:r>
              <w:rPr>
                <w:rFonts w:ascii="Times New Roman" w:hAnsi="Times New Roman" w:cs="Times New Roman"/>
              </w:rPr>
              <w:t xml:space="preserve"> Учить наизусть. Работать над музыкальным образом.</w:t>
            </w:r>
          </w:p>
        </w:tc>
        <w:tc>
          <w:tcPr>
            <w:tcW w:w="1275" w:type="dxa"/>
          </w:tcPr>
          <w:p w:rsidR="00F0418C" w:rsidRDefault="00F0418C" w:rsidP="009E369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  <w:p w:rsidR="00F0418C" w:rsidRDefault="00F0418C" w:rsidP="009E369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  <w:p w:rsidR="00F0418C" w:rsidRDefault="00F0418C" w:rsidP="009E369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  <w:p w:rsidR="00F0418C" w:rsidRDefault="00F0418C" w:rsidP="009E369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</w:t>
            </w:r>
          </w:p>
          <w:p w:rsidR="00F0418C" w:rsidRDefault="00F0418C" w:rsidP="009E369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</w:t>
            </w:r>
          </w:p>
          <w:p w:rsidR="00F0418C" w:rsidRPr="00C96ACA" w:rsidRDefault="00F0418C" w:rsidP="000933C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F0418C" w:rsidRPr="00C96ACA" w:rsidRDefault="00F0418C" w:rsidP="00723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F0418C" w:rsidRDefault="00F0418C" w:rsidP="00A52AB9">
            <w:pPr>
              <w:rPr>
                <w:rFonts w:ascii="Times New Roman" w:hAnsi="Times New Roman" w:cs="Times New Roman"/>
                <w:bCs/>
              </w:rPr>
            </w:pPr>
            <w:r w:rsidRPr="008210C3">
              <w:rPr>
                <w:rFonts w:ascii="Times New Roman" w:hAnsi="Times New Roman" w:cs="Times New Roman"/>
                <w:bCs/>
                <w:sz w:val="22"/>
                <w:szCs w:val="22"/>
              </w:rPr>
              <w:t>WhatsApp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,</w:t>
            </w:r>
          </w:p>
          <w:p w:rsidR="00F0418C" w:rsidRPr="00C96ACA" w:rsidRDefault="00F0418C" w:rsidP="00A52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электронная почта</w:t>
            </w:r>
          </w:p>
        </w:tc>
      </w:tr>
    </w:tbl>
    <w:p w:rsidR="00F0418C" w:rsidRDefault="00F0418C">
      <w:pPr>
        <w:rPr>
          <w:sz w:val="22"/>
          <w:szCs w:val="22"/>
        </w:rPr>
      </w:pPr>
    </w:p>
    <w:p w:rsidR="00F0418C" w:rsidRDefault="00F0418C">
      <w:pPr>
        <w:rPr>
          <w:sz w:val="22"/>
          <w:szCs w:val="22"/>
        </w:rPr>
      </w:pPr>
    </w:p>
    <w:p w:rsidR="00F0418C" w:rsidRDefault="00F0418C">
      <w:pPr>
        <w:rPr>
          <w:sz w:val="22"/>
          <w:szCs w:val="22"/>
        </w:rPr>
      </w:pPr>
    </w:p>
    <w:p w:rsidR="00F0418C" w:rsidRDefault="00F0418C">
      <w:pPr>
        <w:rPr>
          <w:sz w:val="22"/>
          <w:szCs w:val="22"/>
        </w:rPr>
      </w:pPr>
    </w:p>
    <w:p w:rsidR="00F0418C" w:rsidRDefault="00F0418C">
      <w:pPr>
        <w:rPr>
          <w:sz w:val="22"/>
          <w:szCs w:val="22"/>
        </w:rPr>
      </w:pPr>
    </w:p>
    <w:p w:rsidR="00F0418C" w:rsidRDefault="00F0418C">
      <w:pPr>
        <w:rPr>
          <w:sz w:val="22"/>
          <w:szCs w:val="22"/>
        </w:rPr>
      </w:pPr>
    </w:p>
    <w:p w:rsidR="00F0418C" w:rsidRDefault="00F0418C">
      <w:pPr>
        <w:rPr>
          <w:sz w:val="22"/>
          <w:szCs w:val="22"/>
        </w:rPr>
      </w:pPr>
    </w:p>
    <w:p w:rsidR="00F0418C" w:rsidRDefault="00F0418C">
      <w:pPr>
        <w:rPr>
          <w:sz w:val="22"/>
          <w:szCs w:val="22"/>
        </w:rPr>
      </w:pPr>
    </w:p>
    <w:p w:rsidR="00F0418C" w:rsidRDefault="00F0418C">
      <w:pPr>
        <w:rPr>
          <w:sz w:val="22"/>
          <w:szCs w:val="22"/>
        </w:rPr>
      </w:pPr>
    </w:p>
    <w:p w:rsidR="00F0418C" w:rsidRDefault="00F0418C">
      <w:pPr>
        <w:rPr>
          <w:sz w:val="22"/>
          <w:szCs w:val="22"/>
        </w:rPr>
      </w:pPr>
    </w:p>
    <w:p w:rsidR="00F0418C" w:rsidRDefault="00F0418C">
      <w:pPr>
        <w:rPr>
          <w:sz w:val="22"/>
          <w:szCs w:val="22"/>
        </w:rPr>
      </w:pPr>
    </w:p>
    <w:sectPr w:rsidR="00F0418C" w:rsidSect="00EA15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18C" w:rsidRDefault="00F0418C" w:rsidP="005C7B7A">
      <w:r>
        <w:separator/>
      </w:r>
    </w:p>
  </w:endnote>
  <w:endnote w:type="continuationSeparator" w:id="1">
    <w:p w:rsidR="00F0418C" w:rsidRDefault="00F0418C" w:rsidP="005C7B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18C" w:rsidRDefault="00F0418C" w:rsidP="005C7B7A">
      <w:r>
        <w:separator/>
      </w:r>
    </w:p>
  </w:footnote>
  <w:footnote w:type="continuationSeparator" w:id="1">
    <w:p w:rsidR="00F0418C" w:rsidRDefault="00F0418C" w:rsidP="005C7B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60A7"/>
    <w:rsid w:val="00053F0B"/>
    <w:rsid w:val="000912D4"/>
    <w:rsid w:val="000933CA"/>
    <w:rsid w:val="000B2745"/>
    <w:rsid w:val="000E5468"/>
    <w:rsid w:val="00120BD0"/>
    <w:rsid w:val="00133E3A"/>
    <w:rsid w:val="001A3B60"/>
    <w:rsid w:val="00234B35"/>
    <w:rsid w:val="0027390D"/>
    <w:rsid w:val="002C6795"/>
    <w:rsid w:val="003A5876"/>
    <w:rsid w:val="003E03BB"/>
    <w:rsid w:val="00455EF5"/>
    <w:rsid w:val="0046199F"/>
    <w:rsid w:val="0058227F"/>
    <w:rsid w:val="00584F22"/>
    <w:rsid w:val="005A1426"/>
    <w:rsid w:val="005C7B7A"/>
    <w:rsid w:val="00606202"/>
    <w:rsid w:val="00723B6C"/>
    <w:rsid w:val="0073114F"/>
    <w:rsid w:val="00782FDC"/>
    <w:rsid w:val="00787D33"/>
    <w:rsid w:val="007E5CBC"/>
    <w:rsid w:val="007E6132"/>
    <w:rsid w:val="007F7CD8"/>
    <w:rsid w:val="008210C3"/>
    <w:rsid w:val="008A6259"/>
    <w:rsid w:val="009020BF"/>
    <w:rsid w:val="00924C7E"/>
    <w:rsid w:val="0098197C"/>
    <w:rsid w:val="0098286E"/>
    <w:rsid w:val="009D09AD"/>
    <w:rsid w:val="009E1CB5"/>
    <w:rsid w:val="009E3699"/>
    <w:rsid w:val="00A42BD6"/>
    <w:rsid w:val="00A527DF"/>
    <w:rsid w:val="00A52AB9"/>
    <w:rsid w:val="00AA4603"/>
    <w:rsid w:val="00AB70AD"/>
    <w:rsid w:val="00B17316"/>
    <w:rsid w:val="00BA1AFB"/>
    <w:rsid w:val="00C32A0A"/>
    <w:rsid w:val="00C96ACA"/>
    <w:rsid w:val="00CE60A7"/>
    <w:rsid w:val="00D03EC8"/>
    <w:rsid w:val="00D16365"/>
    <w:rsid w:val="00D53A4C"/>
    <w:rsid w:val="00D80E0A"/>
    <w:rsid w:val="00DA6D1F"/>
    <w:rsid w:val="00E41909"/>
    <w:rsid w:val="00E60071"/>
    <w:rsid w:val="00EA156F"/>
    <w:rsid w:val="00ED6F19"/>
    <w:rsid w:val="00EE369F"/>
    <w:rsid w:val="00EF1802"/>
    <w:rsid w:val="00F0418C"/>
    <w:rsid w:val="00F10575"/>
    <w:rsid w:val="00F926D3"/>
    <w:rsid w:val="00F9660D"/>
    <w:rsid w:val="00FB5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56F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character" w:customStyle="1" w:styleId="a0">
    <w:name w:val="Подпись к таблице_"/>
    <w:basedOn w:val="DefaultParagraphFont"/>
    <w:link w:val="a1"/>
    <w:uiPriority w:val="99"/>
    <w:locked/>
    <w:rsid w:val="00EA156F"/>
    <w:rPr>
      <w:rFonts w:ascii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1">
    <w:name w:val="Подпись к таблице"/>
    <w:basedOn w:val="Normal"/>
    <w:link w:val="a0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/>
    </w:rPr>
  </w:style>
  <w:style w:type="character" w:customStyle="1" w:styleId="a2">
    <w:name w:val="Другое_"/>
    <w:basedOn w:val="DefaultParagraphFont"/>
    <w:link w:val="a3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3">
    <w:name w:val="Другое"/>
    <w:basedOn w:val="Normal"/>
    <w:link w:val="a2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paragraph" w:styleId="Header">
    <w:name w:val="header"/>
    <w:basedOn w:val="Normal"/>
    <w:link w:val="HeaderChar"/>
    <w:uiPriority w:val="99"/>
    <w:semiHidden/>
    <w:rsid w:val="005C7B7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C7B7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5C7B7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C7B7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Default">
    <w:name w:val="Default"/>
    <w:uiPriority w:val="99"/>
    <w:rsid w:val="007E5CB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4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162</TotalTime>
  <Pages>2</Pages>
  <Words>307</Words>
  <Characters>1751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29</cp:revision>
  <dcterms:created xsi:type="dcterms:W3CDTF">2020-03-30T08:49:00Z</dcterms:created>
  <dcterms:modified xsi:type="dcterms:W3CDTF">2020-05-11T16:47:00Z</dcterms:modified>
</cp:coreProperties>
</file>